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C4D11" w14:textId="77777777"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14:paraId="682543D1" w14:textId="77777777"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14:paraId="4FE86D00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78A79412" w14:textId="77777777"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14:paraId="0A9BACD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14:paraId="22AA7996" w14:textId="77777777"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14:paraId="01072824" w14:textId="77777777"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14:paraId="3C4CEBC7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142A40D" w14:textId="77777777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14:paraId="449C53F0" w14:textId="77777777"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14:paraId="439F6450" w14:textId="77777777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14:paraId="6DFDFB52" w14:textId="6D888410" w:rsidR="00C757B4" w:rsidRDefault="008C47E8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 w:rsidR="000D02FF">
              <w:rPr>
                <w:rFonts w:eastAsia="Times New Roman" w:cs="Helvetica"/>
                <w:lang w:eastAsia="sk-SK"/>
              </w:rPr>
              <w:t>2</w:t>
            </w:r>
            <w:r w:rsidR="007F24DE">
              <w:rPr>
                <w:rFonts w:eastAsia="Times New Roman" w:cs="Helvetica"/>
                <w:lang w:eastAsia="sk-SK"/>
              </w:rPr>
              <w:t>4</w:t>
            </w:r>
            <w:r w:rsidR="00D7146F">
              <w:rPr>
                <w:rFonts w:eastAsia="Times New Roman" w:cs="Helvetica"/>
                <w:lang w:eastAsia="sk-SK"/>
              </w:rPr>
              <w:t xml:space="preserve">. </w:t>
            </w:r>
            <w:r w:rsidR="007F24DE">
              <w:rPr>
                <w:rFonts w:eastAsia="Times New Roman" w:cs="Helvetica"/>
                <w:lang w:eastAsia="sk-SK"/>
              </w:rPr>
              <w:t>3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>20</w:t>
            </w:r>
            <w:r w:rsidR="000D02FF">
              <w:rPr>
                <w:rFonts w:eastAsia="Times New Roman" w:cs="Helvetica"/>
                <w:lang w:eastAsia="sk-SK"/>
              </w:rPr>
              <w:t>20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</w:t>
            </w:r>
          </w:p>
        </w:tc>
      </w:tr>
      <w:tr w:rsidR="00C757B4" w14:paraId="402AFA7D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54D81DB7" w14:textId="77777777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14:paraId="01F8C85B" w14:textId="77777777"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14:paraId="3623C9A0" w14:textId="77777777" w:rsidTr="00E6704D">
        <w:trPr>
          <w:jc w:val="center"/>
        </w:trPr>
        <w:tc>
          <w:tcPr>
            <w:tcW w:w="3912" w:type="dxa"/>
            <w:vAlign w:val="center"/>
          </w:tcPr>
          <w:p w14:paraId="4BD8666D" w14:textId="77777777"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7DE4C59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14:paraId="4483F191" w14:textId="77777777" w:rsidTr="00E6704D">
        <w:trPr>
          <w:jc w:val="center"/>
        </w:trPr>
        <w:tc>
          <w:tcPr>
            <w:tcW w:w="3912" w:type="dxa"/>
            <w:vAlign w:val="center"/>
          </w:tcPr>
          <w:p w14:paraId="15FACA0E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51264723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14:paraId="5550334A" w14:textId="77777777" w:rsidTr="00E6704D">
        <w:trPr>
          <w:jc w:val="center"/>
        </w:trPr>
        <w:tc>
          <w:tcPr>
            <w:tcW w:w="3912" w:type="dxa"/>
            <w:vAlign w:val="center"/>
          </w:tcPr>
          <w:p w14:paraId="14D7181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AC366EC" w14:textId="77777777"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14:paraId="4E85FDFF" w14:textId="77777777" w:rsidTr="00E6704D">
        <w:trPr>
          <w:jc w:val="center"/>
        </w:trPr>
        <w:tc>
          <w:tcPr>
            <w:tcW w:w="3912" w:type="dxa"/>
            <w:vAlign w:val="center"/>
          </w:tcPr>
          <w:p w14:paraId="00CC89A2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1C8C6F8" w14:textId="77777777"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14:paraId="1ADE6730" w14:textId="77777777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14:paraId="056E062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8EE5922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14:paraId="7DCFAE23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1295D40" w14:textId="77777777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0AEB3EAA" w14:textId="77777777"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14:paraId="104B7292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3585F44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14:paraId="387BCE52" w14:textId="77777777" w:rsidTr="00E6704D">
        <w:trPr>
          <w:jc w:val="center"/>
        </w:trPr>
        <w:tc>
          <w:tcPr>
            <w:tcW w:w="3912" w:type="dxa"/>
          </w:tcPr>
          <w:p w14:paraId="39770DBA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7566560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5E3D9337" w14:textId="77777777" w:rsidTr="00E6704D">
        <w:trPr>
          <w:jc w:val="center"/>
        </w:trPr>
        <w:tc>
          <w:tcPr>
            <w:tcW w:w="3912" w:type="dxa"/>
          </w:tcPr>
          <w:p w14:paraId="00A6ED58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EEBFC5F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61657CD4" w14:textId="77777777" w:rsidTr="00E6704D">
        <w:trPr>
          <w:jc w:val="center"/>
        </w:trPr>
        <w:tc>
          <w:tcPr>
            <w:tcW w:w="3912" w:type="dxa"/>
          </w:tcPr>
          <w:p w14:paraId="7B458DFD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66525B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52BCB6B1" w14:textId="77777777" w:rsidTr="00E6704D">
        <w:trPr>
          <w:jc w:val="center"/>
        </w:trPr>
        <w:tc>
          <w:tcPr>
            <w:tcW w:w="3912" w:type="dxa"/>
          </w:tcPr>
          <w:p w14:paraId="0D72C190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6785E0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66EED14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CB99751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14:paraId="2F1F7213" w14:textId="77777777" w:rsidTr="00E6704D">
        <w:trPr>
          <w:jc w:val="center"/>
        </w:trPr>
        <w:tc>
          <w:tcPr>
            <w:tcW w:w="3912" w:type="dxa"/>
          </w:tcPr>
          <w:p w14:paraId="72E02666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C2E166F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1DA79886" w14:textId="77777777" w:rsidTr="00E6704D">
        <w:trPr>
          <w:jc w:val="center"/>
        </w:trPr>
        <w:tc>
          <w:tcPr>
            <w:tcW w:w="3912" w:type="dxa"/>
          </w:tcPr>
          <w:p w14:paraId="6467FCE5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45DCDAA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5C3905AA" w14:textId="77777777" w:rsidTr="00E6704D">
        <w:trPr>
          <w:jc w:val="center"/>
        </w:trPr>
        <w:tc>
          <w:tcPr>
            <w:tcW w:w="3912" w:type="dxa"/>
          </w:tcPr>
          <w:p w14:paraId="41931523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29EABFE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7999A7D6" w14:textId="77777777" w:rsidTr="00E6704D">
        <w:trPr>
          <w:jc w:val="center"/>
        </w:trPr>
        <w:tc>
          <w:tcPr>
            <w:tcW w:w="3912" w:type="dxa"/>
          </w:tcPr>
          <w:p w14:paraId="129B3529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75316A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2D30AB3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6C8B767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14:paraId="5E49FD2A" w14:textId="77777777" w:rsidTr="00E6704D">
        <w:trPr>
          <w:jc w:val="center"/>
        </w:trPr>
        <w:tc>
          <w:tcPr>
            <w:tcW w:w="3912" w:type="dxa"/>
          </w:tcPr>
          <w:p w14:paraId="3F25D4D8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9633737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2E431F1B" w14:textId="77777777" w:rsidTr="00E6704D">
        <w:trPr>
          <w:jc w:val="center"/>
        </w:trPr>
        <w:tc>
          <w:tcPr>
            <w:tcW w:w="3912" w:type="dxa"/>
          </w:tcPr>
          <w:p w14:paraId="57821956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512D35B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3D06921E" w14:textId="77777777" w:rsidTr="00E6704D">
        <w:trPr>
          <w:jc w:val="center"/>
        </w:trPr>
        <w:tc>
          <w:tcPr>
            <w:tcW w:w="3912" w:type="dxa"/>
          </w:tcPr>
          <w:p w14:paraId="600D0880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F0C1174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66DA5FD2" w14:textId="77777777" w:rsidTr="00E6704D">
        <w:trPr>
          <w:jc w:val="center"/>
        </w:trPr>
        <w:tc>
          <w:tcPr>
            <w:tcW w:w="3912" w:type="dxa"/>
          </w:tcPr>
          <w:p w14:paraId="40204FDB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2A45EE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14:paraId="6A4AF502" w14:textId="77777777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29ADE31" w14:textId="77777777"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14:paraId="5B226149" w14:textId="77777777" w:rsidTr="00760139">
        <w:trPr>
          <w:jc w:val="center"/>
        </w:trPr>
        <w:tc>
          <w:tcPr>
            <w:tcW w:w="3912" w:type="dxa"/>
          </w:tcPr>
          <w:p w14:paraId="58A64D8E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7EFA15C7" w14:textId="77777777"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14:paraId="0C5193D0" w14:textId="77777777" w:rsidTr="00760139">
        <w:trPr>
          <w:jc w:val="center"/>
        </w:trPr>
        <w:tc>
          <w:tcPr>
            <w:tcW w:w="3912" w:type="dxa"/>
          </w:tcPr>
          <w:p w14:paraId="50FB203C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D107B28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14:paraId="70501A1D" w14:textId="77777777" w:rsidTr="00760139">
        <w:trPr>
          <w:jc w:val="center"/>
        </w:trPr>
        <w:tc>
          <w:tcPr>
            <w:tcW w:w="3912" w:type="dxa"/>
          </w:tcPr>
          <w:p w14:paraId="30A043B7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F52A351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14:paraId="7598EA08" w14:textId="77777777" w:rsidTr="00760139">
        <w:trPr>
          <w:jc w:val="center"/>
        </w:trPr>
        <w:tc>
          <w:tcPr>
            <w:tcW w:w="3912" w:type="dxa"/>
          </w:tcPr>
          <w:p w14:paraId="4C06B382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8216E80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14:paraId="60CD243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06572454" w14:textId="77777777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581961E3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14:paraId="6BF4CC1A" w14:textId="77777777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14:paraId="38F3619E" w14:textId="77777777"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14:paraId="2946FC41" w14:textId="77777777"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069CB" w14:textId="77777777" w:rsidR="00CA6288" w:rsidRDefault="00CA6288" w:rsidP="004819D5">
      <w:r>
        <w:separator/>
      </w:r>
    </w:p>
  </w:endnote>
  <w:endnote w:type="continuationSeparator" w:id="0">
    <w:p w14:paraId="6DF1A7B6" w14:textId="77777777" w:rsidR="00CA6288" w:rsidRDefault="00CA6288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892AB5-7F66-4AB7-AAAE-834B12832881}"/>
    <w:embedBold r:id="rId2" w:fontKey="{2133D50A-9557-4491-B1A2-50BC134EF1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BA86A0E8-B775-4FFE-BC67-707A3D712647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CBD03B10-43B1-4A22-A17B-B8BB3D5D51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25091" w14:textId="77777777" w:rsidR="006D4BF1" w:rsidRDefault="006D4BF1" w:rsidP="006D4BF1">
    <w:pPr>
      <w:spacing w:after="0" w:line="240" w:lineRule="auto"/>
      <w:rPr>
        <w:lang w:val="es-ES"/>
      </w:rPr>
    </w:pPr>
  </w:p>
  <w:p w14:paraId="4D2983FF" w14:textId="77777777" w:rsidR="006D4BF1" w:rsidRDefault="006D4BF1" w:rsidP="006D4BF1">
    <w:pPr>
      <w:spacing w:after="0" w:line="240" w:lineRule="auto"/>
      <w:rPr>
        <w:lang w:val="es-ES"/>
      </w:rPr>
    </w:pPr>
  </w:p>
  <w:p w14:paraId="4CB9B141" w14:textId="77777777"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5C362D" wp14:editId="41973E47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14:paraId="0AD1E415" w14:textId="77777777"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14:paraId="3127A876" w14:textId="77777777"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14:paraId="59767E7F" w14:textId="77777777"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8185D" w14:textId="77777777" w:rsidR="00CA6288" w:rsidRDefault="00CA6288" w:rsidP="004819D5">
      <w:r>
        <w:separator/>
      </w:r>
    </w:p>
  </w:footnote>
  <w:footnote w:type="continuationSeparator" w:id="0">
    <w:p w14:paraId="427BCF22" w14:textId="77777777" w:rsidR="00CA6288" w:rsidRDefault="00CA6288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2164C" w14:textId="77777777"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564A55DD" wp14:editId="7CCCD6DF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4E4DF4" w14:textId="77777777"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1E117C82" w14:textId="77777777"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14:paraId="1FE24C3D" w14:textId="77777777"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47937ECD" w14:textId="77777777"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RELVXXRXAE7Ywz2w9cknUBPEhmnEMIkbOZEAVPQiz29ju/HVtl4vr/ro5vaBgOqHTfiIRC74b6F2sYhGWDGhOA==" w:salt="pWZV1L8l+q4ZL+8phLUtSg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0D02FF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A3FD3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24DE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8C47E8"/>
    <w:rsid w:val="00914983"/>
    <w:rsid w:val="0094184D"/>
    <w:rsid w:val="009456D3"/>
    <w:rsid w:val="00947E3B"/>
    <w:rsid w:val="00976545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44123"/>
    <w:rsid w:val="00C52D30"/>
    <w:rsid w:val="00C757B4"/>
    <w:rsid w:val="00C80D00"/>
    <w:rsid w:val="00C82791"/>
    <w:rsid w:val="00CA6288"/>
    <w:rsid w:val="00D3795A"/>
    <w:rsid w:val="00D4088D"/>
    <w:rsid w:val="00D7146F"/>
    <w:rsid w:val="00D96974"/>
    <w:rsid w:val="00DB0F6A"/>
    <w:rsid w:val="00DD5168"/>
    <w:rsid w:val="00DF108A"/>
    <w:rsid w:val="00E10B7D"/>
    <w:rsid w:val="00E36C68"/>
    <w:rsid w:val="00E65A35"/>
    <w:rsid w:val="00E6704D"/>
    <w:rsid w:val="00E74040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C1434C0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FD1DB8-E7AA-45F1-96D3-4B17612D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17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19</cp:revision>
  <cp:lastPrinted>2018-01-24T23:16:00Z</cp:lastPrinted>
  <dcterms:created xsi:type="dcterms:W3CDTF">2019-01-23T13:21:00Z</dcterms:created>
  <dcterms:modified xsi:type="dcterms:W3CDTF">2020-02-17T08:39:00Z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