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1667EA" w:rsidP="00E2697E">
            <w:pPr>
              <w:shd w:val="clear" w:color="auto" w:fill="FFFFFF"/>
              <w:spacing w:before="120" w:after="120" w:line="276" w:lineRule="auto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1343049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8D9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C757B4">
              <w:rPr>
                <w:rFonts w:eastAsia="Times New Roman" w:cs="Helvetica"/>
                <w:lang w:eastAsia="sk-SK"/>
              </w:rPr>
              <w:t xml:space="preserve">  </w:t>
            </w:r>
            <w:r w:rsidR="00E2697E">
              <w:rPr>
                <w:rFonts w:eastAsia="Times New Roman" w:cs="Helvetica"/>
                <w:lang w:eastAsia="sk-SK"/>
              </w:rPr>
              <w:t>16</w:t>
            </w:r>
            <w:r w:rsidR="00C757B4" w:rsidRPr="00122B15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E2697E">
              <w:rPr>
                <w:rFonts w:eastAsia="Times New Roman" w:cs="Helvetica"/>
                <w:lang w:eastAsia="sk-SK"/>
              </w:rPr>
              <w:t>4</w:t>
            </w:r>
            <w:r w:rsidR="00C757B4" w:rsidRPr="00122B15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 w:rsidRPr="00122B15">
              <w:rPr>
                <w:rFonts w:eastAsia="Times New Roman" w:cs="Helvetica"/>
                <w:lang w:eastAsia="sk-SK"/>
              </w:rPr>
              <w:t>2019</w:t>
            </w:r>
            <w:r w:rsidR="00C757B4">
              <w:rPr>
                <w:rFonts w:eastAsia="Times New Roman" w:cs="Helvetica"/>
                <w:lang w:eastAsia="sk-SK"/>
              </w:rPr>
              <w:t xml:space="preserve"> 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E2697E">
              <w:rPr>
                <w:rFonts w:eastAsia="Times New Roman" w:cs="Helvetica"/>
                <w:lang w:eastAsia="sk-SK"/>
              </w:rPr>
              <w:t xml:space="preserve">  28</w:t>
            </w:r>
            <w:r w:rsidR="006D4BF1">
              <w:rPr>
                <w:rFonts w:eastAsia="Times New Roman" w:cs="Helvetica"/>
                <w:lang w:eastAsia="sk-SK"/>
              </w:rPr>
              <w:t xml:space="preserve">. </w:t>
            </w:r>
            <w:r w:rsidR="00E2697E">
              <w:rPr>
                <w:rFonts w:eastAsia="Times New Roman" w:cs="Helvetica"/>
                <w:lang w:eastAsia="sk-SK"/>
              </w:rPr>
              <w:t>5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 xml:space="preserve">2019              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7EA" w:rsidRDefault="001667EA" w:rsidP="004819D5">
      <w:r>
        <w:separator/>
      </w:r>
    </w:p>
  </w:endnote>
  <w:endnote w:type="continuationSeparator" w:id="0">
    <w:p w:rsidR="001667EA" w:rsidRDefault="001667EA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8C781FD0-E749-4B60-A8E0-05955353CFE7}"/>
    <w:embedBold r:id="rId2" w:fontKey="{14D333B7-DEBA-40DA-8D9F-71744E2DF0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E8833398-D05E-4778-84EE-087CE1C8C210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C47C123-ABEC-4103-826B-FCA0E325E8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7EA" w:rsidRDefault="001667EA" w:rsidP="004819D5">
      <w:r>
        <w:separator/>
      </w:r>
    </w:p>
  </w:footnote>
  <w:footnote w:type="continuationSeparator" w:id="0">
    <w:p w:rsidR="001667EA" w:rsidRDefault="001667EA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XUTO5zu4NTb3NYPfsmVAC3bLY1qB9kI6F5XUmzaP+OYqhS7CAh3CK552xIMoHEKiXyyH0WXqnFUeh1PTcyxs4g==" w:salt="Qxz+i/xhabQPnVn9qHtTgQ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61B66"/>
    <w:rsid w:val="001643E8"/>
    <w:rsid w:val="00164B6A"/>
    <w:rsid w:val="001667EA"/>
    <w:rsid w:val="00187563"/>
    <w:rsid w:val="00197787"/>
    <w:rsid w:val="001C354D"/>
    <w:rsid w:val="001E67C1"/>
    <w:rsid w:val="001E7019"/>
    <w:rsid w:val="002167EE"/>
    <w:rsid w:val="00245F4E"/>
    <w:rsid w:val="002646FE"/>
    <w:rsid w:val="0028531D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738D9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7E3B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41B4"/>
    <w:rsid w:val="00BE5E69"/>
    <w:rsid w:val="00C10BDA"/>
    <w:rsid w:val="00C135ED"/>
    <w:rsid w:val="00C52D30"/>
    <w:rsid w:val="00C757B4"/>
    <w:rsid w:val="00C80D00"/>
    <w:rsid w:val="00C82791"/>
    <w:rsid w:val="00CA6288"/>
    <w:rsid w:val="00D3795A"/>
    <w:rsid w:val="00D4088D"/>
    <w:rsid w:val="00D96974"/>
    <w:rsid w:val="00DB0F6A"/>
    <w:rsid w:val="00DD5168"/>
    <w:rsid w:val="00DF108A"/>
    <w:rsid w:val="00E10B7D"/>
    <w:rsid w:val="00E2697E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295741"/>
    <w:rsid w:val="00402E62"/>
    <w:rsid w:val="006235E5"/>
    <w:rsid w:val="00A247D4"/>
    <w:rsid w:val="00BE1183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F6AF63-EC2C-4B02-8119-5734D6FF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3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MILLA Michal</cp:lastModifiedBy>
  <cp:revision>4</cp:revision>
  <cp:lastPrinted>2018-01-24T23:16:00Z</cp:lastPrinted>
  <dcterms:created xsi:type="dcterms:W3CDTF">2019-02-28T10:37:00Z</dcterms:created>
  <dcterms:modified xsi:type="dcterms:W3CDTF">2019-02-28T10:40:00Z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