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 xml:space="preserve">Prihláste sa na školenie Medzinárodnej organizácie pre migráciu (IOM). Zvoľte si termín školenia a vyplňte svoje údaje a údaje vašej firmy (ako platiteľa). Formulár vám umožní prihlásiť naraz najviac troch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>Upozorňujeme, že školenie sa bude konať, ak sa naplní minimálna kapacita 10 účastníkov, v opačnom prípade vám ponúkneme najbližší možný náhradný termín.</w:t>
            </w:r>
          </w:p>
          <w:p w:rsidR="00E6704D" w:rsidRPr="004B57C0" w:rsidRDefault="004B57C0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Soni Andrášovej na adresu </w:t>
            </w:r>
            <w:r w:rsidRPr="00EB1528">
              <w:rPr>
                <w:rFonts w:eastAsia="Times New Roman" w:cs="Helvetica"/>
                <w:b/>
                <w:lang w:eastAsia="sk-SK"/>
              </w:rPr>
              <w:t>sandrasova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7947B6" w:rsidP="00760139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1343049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7B4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C757B4">
              <w:rPr>
                <w:rFonts w:eastAsia="Times New Roman" w:cs="Helvetica"/>
                <w:lang w:eastAsia="sk-SK"/>
              </w:rPr>
              <w:t xml:space="preserve">  </w:t>
            </w:r>
            <w:r w:rsidR="00C757B4" w:rsidRPr="00122B15">
              <w:rPr>
                <w:rFonts w:eastAsia="Times New Roman" w:cs="Helvetica"/>
                <w:lang w:eastAsia="sk-SK"/>
              </w:rPr>
              <w:t>10.1.2019</w:t>
            </w:r>
            <w:r w:rsidR="00C757B4">
              <w:rPr>
                <w:rFonts w:eastAsia="Times New Roman" w:cs="Helvetica"/>
                <w:lang w:eastAsia="sk-SK"/>
              </w:rPr>
              <w:t xml:space="preserve"> 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7B4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C757B4">
              <w:rPr>
                <w:rFonts w:eastAsia="Times New Roman" w:cs="Helvetica"/>
                <w:lang w:eastAsia="sk-SK"/>
              </w:rPr>
              <w:t xml:space="preserve">  12.2.2019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2088260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7B4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C757B4">
              <w:rPr>
                <w:rFonts w:eastAsia="Times New Roman" w:cs="Helvetica"/>
                <w:lang w:eastAsia="sk-SK"/>
              </w:rPr>
              <w:t xml:space="preserve">  </w:t>
            </w:r>
            <w:r w:rsidR="00C757B4" w:rsidRPr="00122B15">
              <w:rPr>
                <w:rFonts w:eastAsia="Times New Roman" w:cs="Helvetica"/>
                <w:lang w:eastAsia="sk-SK"/>
              </w:rPr>
              <w:t>12.3.2019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Ulica, mesto a PSČ</w:t>
                </w:r>
                <w:r w:rsidRPr="00F24B3E">
                  <w:rPr>
                    <w:rStyle w:val="Zstupn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lastRenderedPageBreak/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Zstupn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7B6" w:rsidRDefault="007947B6" w:rsidP="004819D5">
      <w:r>
        <w:separator/>
      </w:r>
    </w:p>
  </w:endnote>
  <w:endnote w:type="continuationSeparator" w:id="0">
    <w:p w:rsidR="007947B6" w:rsidRDefault="007947B6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D0E69FD-BA33-46E6-9064-E17122EBF9CE}"/>
    <w:embedBold r:id="rId2" w:fontKey="{6188FBB1-CBD3-41D5-95EE-A23D0FD3991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B62A8C04-B95F-411E-89F4-4DAE007A0E4A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4695B62E-9349-42D0-A5C2-72EE62175C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Default="00F5720E" w:rsidP="00F5720E">
    <w:pPr>
      <w:rPr>
        <w:lang w:val="es-ES"/>
      </w:rPr>
    </w:pPr>
  </w:p>
  <w:p w:rsidR="00F5720E" w:rsidRPr="00003366" w:rsidRDefault="00F5720E" w:rsidP="00F5720E">
    <w:pPr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column">
                <wp:posOffset>0</wp:posOffset>
              </wp:positionH>
              <wp:positionV relativeFrom="paragraph">
                <wp:posOffset>17145</wp:posOffset>
              </wp:positionV>
              <wp:extent cx="6120000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9A4857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35pt" to="481.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" strokecolor="#0049b0" strokeweight=".25pt">
              <v:stroke joinstyle="miter"/>
            </v:line>
          </w:pict>
        </mc:Fallback>
      </mc:AlternateContent>
    </w:r>
  </w:p>
  <w:p w:rsidR="00F5720E" w:rsidRPr="00AF6DB5" w:rsidRDefault="00F5720E" w:rsidP="00F5720E">
    <w:pPr>
      <w:pStyle w:val="Nadpis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Nadpis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Default="00F5720E" w:rsidP="00F5720E">
    <w:pPr>
      <w:pStyle w:val="Nadpis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  <w:p w:rsidR="00F5720E" w:rsidRPr="00F5720E" w:rsidRDefault="00F5720E" w:rsidP="00F5720E">
    <w:pPr>
      <w:rPr>
        <w:lang w:val="fr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7B6" w:rsidRDefault="007947B6" w:rsidP="004819D5">
      <w:r>
        <w:separator/>
      </w:r>
    </w:p>
  </w:footnote>
  <w:footnote w:type="continuationSeparator" w:id="0">
    <w:p w:rsidR="007947B6" w:rsidRDefault="007947B6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Pr="00F5720E" w:rsidRDefault="00F5720E" w:rsidP="00F5720E">
    <w:pPr>
      <w:pStyle w:val="Hlavika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lavika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lavika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lavika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lavika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6vt8U7ePEodDS2dRTmbuMFPTX1i3C8tPPRWEqrEKTvKRL0mqhdLCiNfLH0zBlgQJV+eGJKf06Uq43vZygAC1AA==" w:salt="Zwg3YcQqZjUNanKkq5IpE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7E38"/>
    <w:rsid w:val="00076024"/>
    <w:rsid w:val="000B1ED5"/>
    <w:rsid w:val="000B775D"/>
    <w:rsid w:val="00110109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7E3B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41B4"/>
    <w:rsid w:val="00BE5E69"/>
    <w:rsid w:val="00C10BDA"/>
    <w:rsid w:val="00C135ED"/>
    <w:rsid w:val="00C52D30"/>
    <w:rsid w:val="00C757B4"/>
    <w:rsid w:val="00C80D00"/>
    <w:rsid w:val="00C82791"/>
    <w:rsid w:val="00D3795A"/>
    <w:rsid w:val="00D4088D"/>
    <w:rsid w:val="00D96974"/>
    <w:rsid w:val="00DB0F6A"/>
    <w:rsid w:val="00DD5168"/>
    <w:rsid w:val="00DF108A"/>
    <w:rsid w:val="00E10B7D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Nadpis1">
    <w:name w:val="heading 1"/>
    <w:aliases w:val="Blue SURNAME"/>
    <w:basedOn w:val="Bezriadkovania"/>
    <w:next w:val="Normlny"/>
    <w:link w:val="Nadpis1Char"/>
    <w:uiPriority w:val="9"/>
    <w:qFormat/>
    <w:rsid w:val="00B40176"/>
    <w:rPr>
      <w:caps/>
    </w:rPr>
  </w:style>
  <w:style w:type="paragraph" w:styleId="Nadpis2">
    <w:name w:val="heading 2"/>
    <w:aliases w:val="Footer Text"/>
    <w:basedOn w:val="Bezriadkovania"/>
    <w:next w:val="Normlny"/>
    <w:link w:val="Nadpis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Nadpis3">
    <w:name w:val="heading 3"/>
    <w:aliases w:val="Footer CAPS,Footer_Caps"/>
    <w:basedOn w:val="Nadpis1"/>
    <w:next w:val="Normlny"/>
    <w:link w:val="Nadpis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Nadpis4">
    <w:name w:val="heading 4"/>
    <w:aliases w:val="Date Right"/>
    <w:basedOn w:val="Normlny"/>
    <w:next w:val="Normlny"/>
    <w:link w:val="Nadpis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Nadpis5">
    <w:name w:val="heading 5"/>
    <w:aliases w:val="Hyperlink"/>
    <w:basedOn w:val="Normlny"/>
    <w:next w:val="Normlny"/>
    <w:link w:val="Nadpis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lavikaChar">
    <w:name w:val="Hlavička Char"/>
    <w:basedOn w:val="Predvolenpsmoodseku"/>
    <w:link w:val="Hlavika"/>
    <w:uiPriority w:val="99"/>
    <w:rsid w:val="00C10BDA"/>
  </w:style>
  <w:style w:type="paragraph" w:styleId="Pta">
    <w:name w:val="footer"/>
    <w:basedOn w:val="Normlny"/>
    <w:link w:val="Pta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PtaChar">
    <w:name w:val="Päta Char"/>
    <w:basedOn w:val="Predvolenpsmoodseku"/>
    <w:link w:val="Pta"/>
    <w:uiPriority w:val="99"/>
    <w:rsid w:val="00C10BDA"/>
  </w:style>
  <w:style w:type="character" w:styleId="Hypertextovprepojenie">
    <w:name w:val="Hyperlink"/>
    <w:basedOn w:val="Predvolenpsmoodseku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lny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slostrany">
    <w:name w:val="page number"/>
    <w:basedOn w:val="Predvolenpsmoodseku"/>
    <w:uiPriority w:val="99"/>
    <w:semiHidden/>
    <w:unhideWhenUsed/>
    <w:rsid w:val="00947E3B"/>
  </w:style>
  <w:style w:type="paragraph" w:styleId="Textbubliny">
    <w:name w:val="Balloon Text"/>
    <w:basedOn w:val="Normlny"/>
    <w:link w:val="Textbubliny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Bezriadkovania">
    <w:name w:val="No Spacing"/>
    <w:aliases w:val="Blue Name"/>
    <w:basedOn w:val="Normlny"/>
    <w:next w:val="Normlny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Nadpis1Char">
    <w:name w:val="Nadpis 1 Char"/>
    <w:aliases w:val="Blue SURNAME Char"/>
    <w:basedOn w:val="Predvolenpsmoodseku"/>
    <w:link w:val="Nadpis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Nadpis2Char">
    <w:name w:val="Nadpis 2 Char"/>
    <w:aliases w:val="Footer Text Char"/>
    <w:basedOn w:val="Predvolenpsmoodseku"/>
    <w:link w:val="Nadpis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Nadpis3Char">
    <w:name w:val="Nadpis 3 Char"/>
    <w:aliases w:val="Footer CAPS Char,Footer_Caps Char"/>
    <w:basedOn w:val="Predvolenpsmoodseku"/>
    <w:link w:val="Nadpis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Nadpis4Char">
    <w:name w:val="Nadpis 4 Char"/>
    <w:aliases w:val="Date Right Char"/>
    <w:basedOn w:val="Predvolenpsmoodseku"/>
    <w:link w:val="Nadpis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Nadpis5Char">
    <w:name w:val="Nadpis 5 Char"/>
    <w:aliases w:val="Hyperlink Char"/>
    <w:basedOn w:val="Predvolenpsmoodseku"/>
    <w:link w:val="Nadpis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lny"/>
    <w:next w:val="Normlny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Mriekatabuky">
    <w:name w:val="Table Grid"/>
    <w:basedOn w:val="Normlnatabuka"/>
    <w:uiPriority w:val="39"/>
    <w:rsid w:val="00C757B4"/>
    <w:rPr>
      <w:sz w:val="22"/>
      <w:szCs w:val="22"/>
      <w:lang w:val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Predvolenpsmoodseku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Zstupn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Zstupn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Zstupn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Zstupn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Zstupn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Zstupn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Zstupn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Zstupntext"/>
            </w:rPr>
            <w:t>Ulica, mesto a PSČ</w:t>
          </w:r>
          <w:r w:rsidRPr="00F24B3E">
            <w:rPr>
              <w:rStyle w:val="Zstupn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Zstupn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Zstupn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Zstupn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Zstupn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Zstupn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Zstupn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Zstupn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Zstupn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Zstupn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Zstupn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Zstupn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Zstupn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Zstupn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Zstupn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402E62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AF9EEE-3293-4816-9697-EB64A52F9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27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ANDRASOVA Sona</cp:lastModifiedBy>
  <cp:revision>4</cp:revision>
  <cp:lastPrinted>2018-01-24T23:16:00Z</cp:lastPrinted>
  <dcterms:created xsi:type="dcterms:W3CDTF">2018-11-28T12:39:00Z</dcterms:created>
  <dcterms:modified xsi:type="dcterms:W3CDTF">2018-11-28T13:06:00Z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